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684" w:rsidRDefault="001C4684" w:rsidP="001108E9">
      <w:pPr>
        <w:pStyle w:val="Abstrtitle"/>
        <w:spacing w:after="0"/>
      </w:pPr>
      <w:r>
        <w:t xml:space="preserve">Title of your paper in full </w:t>
      </w:r>
    </w:p>
    <w:p w:rsidR="00DD185D" w:rsidRPr="00DD185D" w:rsidRDefault="00DD185D" w:rsidP="001108E9">
      <w:pPr>
        <w:pStyle w:val="Authnames"/>
        <w:spacing w:after="0"/>
      </w:pPr>
    </w:p>
    <w:p w:rsidR="001C4684" w:rsidRDefault="00677740" w:rsidP="001108E9">
      <w:pPr>
        <w:pStyle w:val="Authnames"/>
        <w:spacing w:after="0"/>
        <w:rPr>
          <w:vertAlign w:val="superscript"/>
        </w:rPr>
      </w:pPr>
      <w:r>
        <w:rPr>
          <w:u w:val="single"/>
        </w:rPr>
        <w:t>Presenting</w:t>
      </w:r>
      <w:r w:rsidR="001C4684" w:rsidRPr="00677740">
        <w:rPr>
          <w:u w:val="single"/>
        </w:rPr>
        <w:t xml:space="preserve"> </w:t>
      </w:r>
      <w:proofErr w:type="spellStart"/>
      <w:r w:rsidR="001C4684" w:rsidRPr="00677740">
        <w:rPr>
          <w:u w:val="single"/>
        </w:rPr>
        <w:t>Author</w:t>
      </w:r>
      <w:proofErr w:type="gramStart"/>
      <w:r w:rsidR="001C4684" w:rsidRPr="00677740">
        <w:rPr>
          <w:u w:val="single"/>
          <w:vertAlign w:val="superscript"/>
        </w:rPr>
        <w:t>1</w:t>
      </w:r>
      <w:proofErr w:type="spellEnd"/>
      <w:r w:rsidR="001C4684" w:rsidRPr="00A33FD7">
        <w:rPr>
          <w:vertAlign w:val="superscript"/>
        </w:rPr>
        <w:t>,</w:t>
      </w:r>
      <w:r w:rsidR="001C4684">
        <w:t>,</w:t>
      </w:r>
      <w:proofErr w:type="gramEnd"/>
      <w:r w:rsidR="001C4684">
        <w:t xml:space="preserve"> Second </w:t>
      </w:r>
      <w:proofErr w:type="spellStart"/>
      <w:r w:rsidR="001C4684">
        <w:t>Author</w:t>
      </w:r>
      <w:r w:rsidR="001C4684" w:rsidRPr="00A33FD7">
        <w:rPr>
          <w:vertAlign w:val="superscript"/>
        </w:rPr>
        <w:t>2</w:t>
      </w:r>
      <w:proofErr w:type="spellEnd"/>
      <w:r w:rsidR="001C4684">
        <w:t xml:space="preserve">, </w:t>
      </w:r>
      <w:r w:rsidR="00E610D9">
        <w:t>…(Add more authors if needed), Last</w:t>
      </w:r>
      <w:r w:rsidR="001C4684">
        <w:t xml:space="preserve"> </w:t>
      </w:r>
      <w:proofErr w:type="spellStart"/>
      <w:r w:rsidR="001C4684">
        <w:t>Author</w:t>
      </w:r>
      <w:r w:rsidR="001C4684" w:rsidRPr="00A33FD7">
        <w:rPr>
          <w:vertAlign w:val="superscript"/>
        </w:rPr>
        <w:t>1</w:t>
      </w:r>
      <w:proofErr w:type="spellEnd"/>
      <w:r w:rsidR="001C4684">
        <w:rPr>
          <w:vertAlign w:val="superscript"/>
        </w:rPr>
        <w:t>*</w:t>
      </w:r>
      <w:r w:rsidR="00E610D9">
        <w:rPr>
          <w:vertAlign w:val="superscript"/>
        </w:rPr>
        <w:t xml:space="preserve"> </w:t>
      </w:r>
    </w:p>
    <w:p w:rsidR="001108E9" w:rsidRPr="001108E9" w:rsidRDefault="001108E9" w:rsidP="001108E9">
      <w:pPr>
        <w:pStyle w:val="Authnames"/>
        <w:spacing w:after="0"/>
      </w:pPr>
    </w:p>
    <w:p w:rsidR="001C4684" w:rsidRPr="001246C2" w:rsidRDefault="001C4684" w:rsidP="001C4684">
      <w:pPr>
        <w:pStyle w:val="Affiliation"/>
      </w:pPr>
      <w:r w:rsidRPr="001246C2">
        <w:rPr>
          <w:vertAlign w:val="superscript"/>
        </w:rPr>
        <w:t>1</w:t>
      </w:r>
      <w:r w:rsidRPr="001246C2">
        <w:t xml:space="preserve"> </w:t>
      </w:r>
      <w:r w:rsidRPr="00170086">
        <w:t>Institution, City, Country</w:t>
      </w:r>
    </w:p>
    <w:p w:rsidR="001C4684" w:rsidRPr="001246C2" w:rsidRDefault="001C4684" w:rsidP="001C4684">
      <w:pPr>
        <w:pStyle w:val="Affiliation"/>
      </w:pPr>
      <w:r w:rsidRPr="001246C2">
        <w:rPr>
          <w:vertAlign w:val="superscript"/>
        </w:rPr>
        <w:t>2</w:t>
      </w:r>
      <w:r w:rsidRPr="001246C2">
        <w:t xml:space="preserve"> </w:t>
      </w:r>
      <w:r w:rsidRPr="00170086">
        <w:t>Institution, City, Country</w:t>
      </w:r>
    </w:p>
    <w:p w:rsidR="001C4684" w:rsidRDefault="001C4684" w:rsidP="00502DBE">
      <w:pPr>
        <w:pStyle w:val="Corrauthor"/>
        <w:spacing w:after="0"/>
      </w:pPr>
      <w:r w:rsidRPr="00170086">
        <w:t>* Corresponding author. Tel: +</w:t>
      </w:r>
      <w:r w:rsidR="00677740">
        <w:t>00 000 0000000</w:t>
      </w:r>
      <w:r w:rsidRPr="00170086">
        <w:t>, Fax: +</w:t>
      </w:r>
      <w:r w:rsidR="00677740">
        <w:t>00 000 0000000</w:t>
      </w:r>
      <w:r w:rsidRPr="00170086">
        <w:t xml:space="preserve">, E-mail: </w:t>
      </w:r>
      <w:r w:rsidR="00502DBE" w:rsidRPr="00243380">
        <w:t>author@institution.org</w:t>
      </w:r>
    </w:p>
    <w:p w:rsidR="00502DBE" w:rsidRDefault="00502DBE" w:rsidP="00502DBE">
      <w:pPr>
        <w:pStyle w:val="Abstrbody"/>
      </w:pPr>
    </w:p>
    <w:p w:rsidR="00502DBE" w:rsidRPr="00502DBE" w:rsidRDefault="00502DBE" w:rsidP="00502DBE">
      <w:pPr>
        <w:pStyle w:val="Abstrbody"/>
        <w:spacing w:after="0"/>
      </w:pPr>
    </w:p>
    <w:p w:rsidR="001C4684" w:rsidRDefault="004F5E97" w:rsidP="00502DBE">
      <w:pPr>
        <w:pStyle w:val="Abstrbody"/>
        <w:spacing w:after="0"/>
      </w:pPr>
      <w:r>
        <w:t xml:space="preserve">The abstracts </w:t>
      </w:r>
      <w:r w:rsidR="001C4684">
        <w:t xml:space="preserve">must be prepared in </w:t>
      </w:r>
      <w:proofErr w:type="spellStart"/>
      <w:r w:rsidR="001C4684">
        <w:t>A4</w:t>
      </w:r>
      <w:proofErr w:type="spellEnd"/>
      <w:r w:rsidR="001C4684">
        <w:t xml:space="preserve"> format (</w:t>
      </w:r>
      <w:proofErr w:type="spellStart"/>
      <w:r w:rsidR="001C4684">
        <w:t>297x210</w:t>
      </w:r>
      <w:proofErr w:type="spellEnd"/>
      <w:r w:rsidR="001C4684">
        <w:t xml:space="preserve"> mm) with 25 mm margins. The manuscript file must be in an editable format, preferably </w:t>
      </w:r>
      <w:r w:rsidR="00677740">
        <w:t xml:space="preserve">MS Word </w:t>
      </w:r>
      <w:r w:rsidR="00BD006C">
        <w:t>(</w:t>
      </w:r>
      <w:r w:rsidR="00E610D9">
        <w:t xml:space="preserve">.doc or </w:t>
      </w:r>
      <w:r w:rsidR="00BD006C">
        <w:t>.</w:t>
      </w:r>
      <w:proofErr w:type="spellStart"/>
      <w:r w:rsidR="00BD006C">
        <w:t>docx</w:t>
      </w:r>
      <w:proofErr w:type="spellEnd"/>
      <w:r w:rsidR="00BD006C">
        <w:t>)</w:t>
      </w:r>
      <w:r w:rsidR="001C4684">
        <w:t xml:space="preserve">. </w:t>
      </w:r>
      <w:r w:rsidR="00677740">
        <w:t xml:space="preserve">Please </w:t>
      </w:r>
      <w:r w:rsidR="00E610D9" w:rsidRPr="00E610D9">
        <w:rPr>
          <w:color w:val="FF0000"/>
        </w:rPr>
        <w:t xml:space="preserve">DO NOT </w:t>
      </w:r>
      <w:r w:rsidR="00677740">
        <w:t xml:space="preserve">submit </w:t>
      </w:r>
      <w:r w:rsidR="00677740" w:rsidRPr="00677740">
        <w:t>“.</w:t>
      </w:r>
      <w:r w:rsidR="00E07F3D" w:rsidRPr="00677740">
        <w:t>pdf”</w:t>
      </w:r>
      <w:r w:rsidR="00677740">
        <w:t xml:space="preserve"> files</w:t>
      </w:r>
      <w:r w:rsidR="001C4684">
        <w:t xml:space="preserve">. Times New Roman </w:t>
      </w:r>
      <w:r w:rsidR="00677740">
        <w:t>Font shall</w:t>
      </w:r>
      <w:r w:rsidR="001C4684">
        <w:t xml:space="preserve"> be used for the entire document. </w:t>
      </w:r>
    </w:p>
    <w:p w:rsidR="00502DBE" w:rsidRDefault="00502DBE" w:rsidP="00502DBE">
      <w:pPr>
        <w:pStyle w:val="Abstrbody"/>
        <w:spacing w:after="0"/>
      </w:pPr>
    </w:p>
    <w:p w:rsidR="001C4684" w:rsidRDefault="001C4684" w:rsidP="001C4684">
      <w:pPr>
        <w:pStyle w:val="Abstrbody"/>
      </w:pPr>
      <w:r>
        <w:t xml:space="preserve">The use </w:t>
      </w:r>
      <w:r w:rsidR="00BD006C">
        <w:t>of this t</w:t>
      </w:r>
      <w:r>
        <w:t xml:space="preserve">emplate for the abstract preparation is strongly encouraged! </w:t>
      </w:r>
      <w:r w:rsidR="00677740">
        <w:t xml:space="preserve">Please label the file as </w:t>
      </w:r>
      <w:r w:rsidR="004F33F9">
        <w:t>“</w:t>
      </w:r>
      <w:r w:rsidR="00650F55">
        <w:t>Theme</w:t>
      </w:r>
      <w:r w:rsidR="004F33F9">
        <w:t xml:space="preserve"> </w:t>
      </w:r>
      <w:proofErr w:type="spellStart"/>
      <w:r w:rsidR="004F33F9">
        <w:t>ID_First</w:t>
      </w:r>
      <w:proofErr w:type="spellEnd"/>
      <w:r w:rsidR="00677740">
        <w:t xml:space="preserve"> Author </w:t>
      </w:r>
      <w:r w:rsidR="004F33F9">
        <w:t xml:space="preserve">Family </w:t>
      </w:r>
      <w:proofErr w:type="spellStart"/>
      <w:r w:rsidR="004F33F9">
        <w:t>Name_Short</w:t>
      </w:r>
      <w:proofErr w:type="spellEnd"/>
      <w:r w:rsidR="00677740">
        <w:t xml:space="preserve"> Title</w:t>
      </w:r>
      <w:r w:rsidR="004F33F9">
        <w:t>”</w:t>
      </w:r>
      <w:r w:rsidR="00677740">
        <w:t xml:space="preserve">. For </w:t>
      </w:r>
      <w:r w:rsidR="00E07F3D">
        <w:t>example,</w:t>
      </w:r>
      <w:r w:rsidR="00677740">
        <w:t xml:space="preserve"> if the abstract title is “Production of </w:t>
      </w:r>
      <w:proofErr w:type="spellStart"/>
      <w:r w:rsidR="00677740">
        <w:t>mannosylerythritol</w:t>
      </w:r>
      <w:proofErr w:type="spellEnd"/>
      <w:r w:rsidR="00677740">
        <w:t xml:space="preserve"> lipids (</w:t>
      </w:r>
      <w:proofErr w:type="spellStart"/>
      <w:r w:rsidR="00677740">
        <w:t>MELs</w:t>
      </w:r>
      <w:proofErr w:type="spellEnd"/>
      <w:r w:rsidR="00677740">
        <w:t xml:space="preserve">) from </w:t>
      </w:r>
      <w:proofErr w:type="spellStart"/>
      <w:r w:rsidR="00677740" w:rsidRPr="00677740">
        <w:rPr>
          <w:i/>
        </w:rPr>
        <w:t>Pseudozyma</w:t>
      </w:r>
      <w:proofErr w:type="spellEnd"/>
      <w:r w:rsidR="00677740">
        <w:t xml:space="preserve"> </w:t>
      </w:r>
      <w:proofErr w:type="spellStart"/>
      <w:r w:rsidR="00677740">
        <w:t>sp</w:t>
      </w:r>
      <w:proofErr w:type="spellEnd"/>
      <w:r w:rsidR="00677740">
        <w:t xml:space="preserve"> and the potential of its use in wound </w:t>
      </w:r>
      <w:r w:rsidR="00E07F3D">
        <w:t>healing”</w:t>
      </w:r>
      <w:r w:rsidR="00677740">
        <w:t xml:space="preserve"> by </w:t>
      </w:r>
      <w:r w:rsidR="00E07F3D">
        <w:t xml:space="preserve">authors </w:t>
      </w:r>
      <w:proofErr w:type="spellStart"/>
      <w:r w:rsidR="00650F55">
        <w:t>Sa</w:t>
      </w:r>
      <w:r w:rsidR="00C533C3">
        <w:t>ngeeta</w:t>
      </w:r>
      <w:proofErr w:type="spellEnd"/>
      <w:r w:rsidR="00C533C3">
        <w:t xml:space="preserve"> </w:t>
      </w:r>
      <w:proofErr w:type="spellStart"/>
      <w:r w:rsidR="00C533C3">
        <w:t>Awasti</w:t>
      </w:r>
      <w:proofErr w:type="spellEnd"/>
      <w:r w:rsidR="00677740">
        <w:t xml:space="preserve">, </w:t>
      </w:r>
      <w:proofErr w:type="spellStart"/>
      <w:r w:rsidR="00C533C3">
        <w:t>Ayushi</w:t>
      </w:r>
      <w:proofErr w:type="spellEnd"/>
      <w:r w:rsidR="00C533C3">
        <w:t xml:space="preserve"> Banerjee </w:t>
      </w:r>
      <w:r w:rsidR="00677740">
        <w:t xml:space="preserve">and </w:t>
      </w:r>
      <w:r w:rsidR="00C533C3">
        <w:t xml:space="preserve">Rakesh </w:t>
      </w:r>
      <w:r w:rsidR="00650F55">
        <w:t>Sharma</w:t>
      </w:r>
      <w:r w:rsidR="00677740">
        <w:t xml:space="preserve">, to be presented </w:t>
      </w:r>
      <w:r w:rsidR="00C533C3">
        <w:t>under the theme</w:t>
      </w:r>
      <w:r w:rsidR="00677740">
        <w:t xml:space="preserve"> </w:t>
      </w:r>
      <w:r w:rsidR="00C533C3">
        <w:t xml:space="preserve">Advanced Manufacturing </w:t>
      </w:r>
      <w:r w:rsidR="00743672">
        <w:t>[</w:t>
      </w:r>
      <w:r w:rsidR="00336959">
        <w:t>0</w:t>
      </w:r>
      <w:r w:rsidR="00743672">
        <w:t>1]</w:t>
      </w:r>
      <w:r w:rsidR="00502DBE">
        <w:t xml:space="preserve">, </w:t>
      </w:r>
      <w:r w:rsidR="00677740">
        <w:t xml:space="preserve">the file </w:t>
      </w:r>
      <w:r w:rsidR="00827647">
        <w:t xml:space="preserve">may be named </w:t>
      </w:r>
      <w:r w:rsidR="00677740">
        <w:t xml:space="preserve">as </w:t>
      </w:r>
      <w:proofErr w:type="spellStart"/>
      <w:r w:rsidR="00336959">
        <w:t>01</w:t>
      </w:r>
      <w:r w:rsidR="0096766F">
        <w:t>_</w:t>
      </w:r>
      <w:r w:rsidR="000930F0">
        <w:t>Awasti</w:t>
      </w:r>
      <w:r w:rsidR="00502DBE">
        <w:t>_Pseu</w:t>
      </w:r>
      <w:r w:rsidR="00DD185D">
        <w:t>dozyma</w:t>
      </w:r>
      <w:proofErr w:type="spellEnd"/>
      <w:r w:rsidR="00DD185D">
        <w:t xml:space="preserve"> MEL for wound healing.docx</w:t>
      </w:r>
      <w:r w:rsidR="00502DBE">
        <w:t xml:space="preserve">. </w:t>
      </w:r>
    </w:p>
    <w:p w:rsidR="001C4684" w:rsidRDefault="001C4684" w:rsidP="001C4684">
      <w:pPr>
        <w:pStyle w:val="Abstrbody"/>
      </w:pPr>
      <w:r>
        <w:t xml:space="preserve">The title of the contribution should be centred and written in bold script, font size 14 pt. This should be followed by a 12 </w:t>
      </w:r>
      <w:proofErr w:type="spellStart"/>
      <w:r>
        <w:t>pt</w:t>
      </w:r>
      <w:proofErr w:type="spellEnd"/>
      <w:r>
        <w:t xml:space="preserve"> space before the authors’ name(s). The name(s) should be centred, written in 12 </w:t>
      </w:r>
      <w:proofErr w:type="spellStart"/>
      <w:r>
        <w:t>pt</w:t>
      </w:r>
      <w:proofErr w:type="spellEnd"/>
      <w:r w:rsidR="001108E9">
        <w:t xml:space="preserve"> Times New Roman</w:t>
      </w:r>
      <w:r>
        <w:t xml:space="preserve">, normal script and given in the following order: given name, (initials) and surname. Author names and affiliations should be linked </w:t>
      </w:r>
      <w:r w:rsidR="001108E9">
        <w:t>with corresponding superscript Arabic</w:t>
      </w:r>
      <w:r>
        <w:t xml:space="preserve"> numerals. After the name(s)</w:t>
      </w:r>
      <w:r w:rsidR="001108E9">
        <w:t>,</w:t>
      </w:r>
      <w:r>
        <w:t xml:space="preserve"> there should be a 12 </w:t>
      </w:r>
      <w:proofErr w:type="spellStart"/>
      <w:r>
        <w:t>pt</w:t>
      </w:r>
      <w:proofErr w:type="spellEnd"/>
      <w:r>
        <w:t xml:space="preserve"> space before the affiliation list. Affiliations should be centred, written in 10 </w:t>
      </w:r>
      <w:proofErr w:type="spellStart"/>
      <w:r>
        <w:t>pt</w:t>
      </w:r>
      <w:proofErr w:type="spellEnd"/>
      <w:r>
        <w:t xml:space="preserve"> italic script, and include at least the name of the institution, city and country. The corresponding author should be marked by an asterisk (*). </w:t>
      </w:r>
      <w:r w:rsidR="00186D53">
        <w:t>E</w:t>
      </w:r>
      <w:r>
        <w:t>-mail and telephone number for the corresponding author must be given.</w:t>
      </w:r>
    </w:p>
    <w:p w:rsidR="001C4684" w:rsidRDefault="001C4684" w:rsidP="001C4684">
      <w:pPr>
        <w:pStyle w:val="Abstrbody"/>
      </w:pPr>
      <w:r>
        <w:t xml:space="preserve">There should be a 24 </w:t>
      </w:r>
      <w:proofErr w:type="spellStart"/>
      <w:r>
        <w:t>pt</w:t>
      </w:r>
      <w:proofErr w:type="spellEnd"/>
      <w:r>
        <w:t xml:space="preserve"> vertical space before the main body of the abstract. The body text should be single spaced and fully justified, in 12 </w:t>
      </w:r>
      <w:proofErr w:type="spellStart"/>
      <w:r>
        <w:t>pt</w:t>
      </w:r>
      <w:proofErr w:type="spellEnd"/>
      <w:r>
        <w:t xml:space="preserve">, normal script, with paragraphs separated by a 12 </w:t>
      </w:r>
      <w:proofErr w:type="spellStart"/>
      <w:r>
        <w:t>pt</w:t>
      </w:r>
      <w:proofErr w:type="spellEnd"/>
      <w:r>
        <w:t xml:space="preserve"> space. No headings or subheadings should be used in the abstract. We expect all texts to be written in good English and that grammar and spelling have been checked before submission. No figures, tables, equations or references should be included. Abbreviations and acronyms must be clearly defined. </w:t>
      </w:r>
    </w:p>
    <w:p w:rsidR="001C4684" w:rsidRDefault="001C4684" w:rsidP="001C4684">
      <w:pPr>
        <w:pStyle w:val="Abstrbody"/>
      </w:pPr>
      <w:r>
        <w:t>The abstract should be</w:t>
      </w:r>
      <w:r w:rsidR="008F32B9">
        <w:t xml:space="preserve"> maximum </w:t>
      </w:r>
      <w:r w:rsidR="00502DBE">
        <w:t>2</w:t>
      </w:r>
      <w:r w:rsidR="00013641">
        <w:t>5</w:t>
      </w:r>
      <w:r w:rsidR="00502DBE">
        <w:t>0</w:t>
      </w:r>
      <w:r>
        <w:t xml:space="preserve"> words, and must not exceed one page. The abstract should clearly state the purpose of the work, approach and methodology, significant results, with concise conclusions or recommendations.</w:t>
      </w:r>
    </w:p>
    <w:p w:rsidR="00502DBE" w:rsidRDefault="001C4684" w:rsidP="00502DBE">
      <w:pPr>
        <w:pStyle w:val="Abstrbody"/>
        <w:spacing w:after="0"/>
      </w:pPr>
      <w:r>
        <w:t xml:space="preserve">The main body of the text is to be followed by the keywords, with a 24 </w:t>
      </w:r>
      <w:proofErr w:type="spellStart"/>
      <w:r>
        <w:t>pt</w:t>
      </w:r>
      <w:proofErr w:type="spellEnd"/>
      <w:r>
        <w:t xml:space="preserve"> space between. At least </w:t>
      </w:r>
      <w:r w:rsidR="00502DBE">
        <w:t xml:space="preserve">three </w:t>
      </w:r>
      <w:r>
        <w:t>keyword</w:t>
      </w:r>
      <w:r w:rsidR="00502DBE">
        <w:t>s</w:t>
      </w:r>
      <w:r>
        <w:t xml:space="preserve"> and a maximum of </w:t>
      </w:r>
      <w:r w:rsidR="00502DBE">
        <w:t>six</w:t>
      </w:r>
      <w:r>
        <w:t xml:space="preserve"> keywords must be given. Keywords should be in 12 </w:t>
      </w:r>
      <w:proofErr w:type="spellStart"/>
      <w:r>
        <w:t>pt</w:t>
      </w:r>
      <w:proofErr w:type="spellEnd"/>
      <w:r>
        <w:t xml:space="preserve"> script, italicized, and separated by commas. </w:t>
      </w:r>
    </w:p>
    <w:p w:rsidR="00502DBE" w:rsidRDefault="00502DBE" w:rsidP="00502DBE">
      <w:pPr>
        <w:pStyle w:val="Abstrbody"/>
        <w:spacing w:after="0"/>
      </w:pPr>
    </w:p>
    <w:p w:rsidR="007F2C3A" w:rsidRDefault="00502DBE" w:rsidP="00502DBE">
      <w:pPr>
        <w:pStyle w:val="Heading1"/>
      </w:pPr>
      <w:r w:rsidRPr="00502DBE">
        <w:rPr>
          <w:b w:val="0"/>
          <w:sz w:val="24"/>
          <w:szCs w:val="24"/>
        </w:rPr>
        <w:t>K</w:t>
      </w:r>
      <w:r w:rsidR="001C4684" w:rsidRPr="00502DBE">
        <w:rPr>
          <w:b w:val="0"/>
          <w:sz w:val="24"/>
          <w:szCs w:val="24"/>
        </w:rPr>
        <w:t>eywords:</w:t>
      </w:r>
      <w:r w:rsidR="001C4684" w:rsidRPr="00502DBE">
        <w:rPr>
          <w:sz w:val="24"/>
          <w:szCs w:val="24"/>
        </w:rPr>
        <w:t xml:space="preserve"> </w:t>
      </w:r>
      <w:proofErr w:type="spellStart"/>
      <w:r w:rsidR="00013641">
        <w:rPr>
          <w:b w:val="0"/>
          <w:i/>
          <w:sz w:val="24"/>
          <w:szCs w:val="24"/>
        </w:rPr>
        <w:t>keyword1</w:t>
      </w:r>
      <w:proofErr w:type="spellEnd"/>
      <w:r w:rsidR="00013641">
        <w:rPr>
          <w:b w:val="0"/>
          <w:i/>
          <w:sz w:val="24"/>
          <w:szCs w:val="24"/>
        </w:rPr>
        <w:t xml:space="preserve">, </w:t>
      </w:r>
      <w:proofErr w:type="spellStart"/>
      <w:r w:rsidR="00013641">
        <w:rPr>
          <w:b w:val="0"/>
          <w:i/>
          <w:sz w:val="24"/>
          <w:szCs w:val="24"/>
        </w:rPr>
        <w:t>keyword2</w:t>
      </w:r>
      <w:proofErr w:type="spellEnd"/>
      <w:r w:rsidR="00013641">
        <w:rPr>
          <w:b w:val="0"/>
          <w:i/>
          <w:sz w:val="24"/>
          <w:szCs w:val="24"/>
        </w:rPr>
        <w:t xml:space="preserve">, </w:t>
      </w:r>
      <w:proofErr w:type="spellStart"/>
      <w:r w:rsidR="00013641">
        <w:rPr>
          <w:b w:val="0"/>
          <w:i/>
          <w:sz w:val="24"/>
          <w:szCs w:val="24"/>
        </w:rPr>
        <w:t>keyword3</w:t>
      </w:r>
      <w:proofErr w:type="spellEnd"/>
      <w:r w:rsidR="00013641">
        <w:rPr>
          <w:b w:val="0"/>
          <w:i/>
          <w:sz w:val="24"/>
          <w:szCs w:val="24"/>
        </w:rPr>
        <w:t xml:space="preserve">, </w:t>
      </w:r>
      <w:proofErr w:type="spellStart"/>
      <w:r w:rsidR="00013641">
        <w:rPr>
          <w:b w:val="0"/>
          <w:i/>
          <w:sz w:val="24"/>
          <w:szCs w:val="24"/>
        </w:rPr>
        <w:t>keyword4</w:t>
      </w:r>
      <w:proofErr w:type="spellEnd"/>
      <w:r w:rsidR="00013641">
        <w:rPr>
          <w:b w:val="0"/>
          <w:i/>
          <w:sz w:val="24"/>
          <w:szCs w:val="24"/>
        </w:rPr>
        <w:t xml:space="preserve">, </w:t>
      </w:r>
      <w:proofErr w:type="spellStart"/>
      <w:r w:rsidR="00013641">
        <w:rPr>
          <w:b w:val="0"/>
          <w:i/>
          <w:sz w:val="24"/>
          <w:szCs w:val="24"/>
        </w:rPr>
        <w:t>keyword5</w:t>
      </w:r>
      <w:proofErr w:type="spellEnd"/>
      <w:r>
        <w:rPr>
          <w:b w:val="0"/>
          <w:i/>
          <w:sz w:val="24"/>
          <w:szCs w:val="24"/>
        </w:rPr>
        <w:t xml:space="preserve">, </w:t>
      </w:r>
      <w:proofErr w:type="spellStart"/>
      <w:r w:rsidR="00013641">
        <w:rPr>
          <w:b w:val="0"/>
          <w:i/>
          <w:sz w:val="24"/>
          <w:szCs w:val="24"/>
        </w:rPr>
        <w:t>keyword6</w:t>
      </w:r>
      <w:bookmarkStart w:id="0" w:name="_GoBack"/>
      <w:bookmarkEnd w:id="0"/>
      <w:proofErr w:type="spellEnd"/>
    </w:p>
    <w:sectPr w:rsidR="007F2C3A" w:rsidSect="007F2C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498"/>
    <w:rsid w:val="00013641"/>
    <w:rsid w:val="000930F0"/>
    <w:rsid w:val="001108E9"/>
    <w:rsid w:val="00186D53"/>
    <w:rsid w:val="001C4684"/>
    <w:rsid w:val="0022584E"/>
    <w:rsid w:val="00243380"/>
    <w:rsid w:val="002F61D5"/>
    <w:rsid w:val="00336959"/>
    <w:rsid w:val="004F33F9"/>
    <w:rsid w:val="004F5E97"/>
    <w:rsid w:val="00502DBE"/>
    <w:rsid w:val="005B03BD"/>
    <w:rsid w:val="00610319"/>
    <w:rsid w:val="00650F55"/>
    <w:rsid w:val="00677740"/>
    <w:rsid w:val="00743672"/>
    <w:rsid w:val="007F2C3A"/>
    <w:rsid w:val="00827647"/>
    <w:rsid w:val="008F32B9"/>
    <w:rsid w:val="0096766F"/>
    <w:rsid w:val="00A95643"/>
    <w:rsid w:val="00B05498"/>
    <w:rsid w:val="00BD006C"/>
    <w:rsid w:val="00BD21FE"/>
    <w:rsid w:val="00C533C3"/>
    <w:rsid w:val="00DD185D"/>
    <w:rsid w:val="00E07F3D"/>
    <w:rsid w:val="00E3237E"/>
    <w:rsid w:val="00E610D9"/>
    <w:rsid w:val="00FF3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BBA1"/>
  <w15:docId w15:val="{554EEDB9-DCA4-42DE-B043-4FAD59DC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C3A"/>
    <w:pPr>
      <w:spacing w:after="200" w:line="276" w:lineRule="auto"/>
    </w:pPr>
    <w:rPr>
      <w:sz w:val="22"/>
      <w:szCs w:val="22"/>
    </w:rPr>
  </w:style>
  <w:style w:type="paragraph" w:styleId="Heading1">
    <w:name w:val="heading 1"/>
    <w:basedOn w:val="Normal"/>
    <w:link w:val="Heading1Char"/>
    <w:uiPriority w:val="9"/>
    <w:qFormat/>
    <w:rsid w:val="00502DB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1C4684"/>
    <w:pPr>
      <w:spacing w:after="240"/>
      <w:jc w:val="both"/>
    </w:pPr>
    <w:rPr>
      <w:rFonts w:ascii="Times New Roman" w:hAnsi="Times New Roman"/>
      <w:sz w:val="24"/>
      <w:szCs w:val="22"/>
      <w:lang w:val="en-GB"/>
    </w:rPr>
  </w:style>
  <w:style w:type="paragraph" w:customStyle="1" w:styleId="Abstrtitle">
    <w:name w:val="Abstr_title"/>
    <w:next w:val="Authnames"/>
    <w:qFormat/>
    <w:rsid w:val="001C4684"/>
    <w:pPr>
      <w:spacing w:after="240"/>
      <w:jc w:val="center"/>
    </w:pPr>
    <w:rPr>
      <w:rFonts w:ascii="Times New Roman" w:hAnsi="Times New Roman"/>
      <w:b/>
      <w:sz w:val="28"/>
      <w:szCs w:val="22"/>
      <w:lang w:val="en-GB"/>
    </w:rPr>
  </w:style>
  <w:style w:type="paragraph" w:customStyle="1" w:styleId="Authnames">
    <w:name w:val="Auth_names"/>
    <w:qFormat/>
    <w:rsid w:val="001C4684"/>
    <w:pPr>
      <w:spacing w:after="240"/>
      <w:jc w:val="center"/>
    </w:pPr>
    <w:rPr>
      <w:rFonts w:ascii="Times New Roman" w:hAnsi="Times New Roman"/>
      <w:sz w:val="24"/>
      <w:szCs w:val="22"/>
      <w:lang w:val="en-GB"/>
    </w:rPr>
  </w:style>
  <w:style w:type="paragraph" w:customStyle="1" w:styleId="Affiliation">
    <w:name w:val="Affiliation"/>
    <w:qFormat/>
    <w:rsid w:val="001C4684"/>
    <w:pPr>
      <w:jc w:val="center"/>
    </w:pPr>
    <w:rPr>
      <w:rFonts w:ascii="Times New Roman" w:hAnsi="Times New Roman"/>
      <w:i/>
      <w:szCs w:val="22"/>
      <w:lang w:val="en-GB"/>
    </w:rPr>
  </w:style>
  <w:style w:type="paragraph" w:customStyle="1" w:styleId="Corrauthor">
    <w:name w:val="Corr_author"/>
    <w:next w:val="Abstrbody"/>
    <w:qFormat/>
    <w:rsid w:val="001C4684"/>
    <w:pPr>
      <w:spacing w:after="480"/>
      <w:jc w:val="center"/>
    </w:pPr>
    <w:rPr>
      <w:rFonts w:ascii="Times New Roman" w:hAnsi="Times New Roman"/>
      <w:i/>
      <w:szCs w:val="22"/>
      <w:lang w:val="en-GB"/>
    </w:rPr>
  </w:style>
  <w:style w:type="paragraph" w:customStyle="1" w:styleId="Keywords">
    <w:name w:val="Keywords"/>
    <w:qFormat/>
    <w:rsid w:val="001C4684"/>
    <w:pPr>
      <w:spacing w:before="480" w:after="240"/>
    </w:pPr>
    <w:rPr>
      <w:rFonts w:ascii="Times New Roman" w:hAnsi="Times New Roman"/>
      <w:i/>
      <w:sz w:val="24"/>
      <w:szCs w:val="24"/>
      <w:lang w:val="en-GB"/>
    </w:rPr>
  </w:style>
  <w:style w:type="character" w:styleId="Hyperlink">
    <w:name w:val="Hyperlink"/>
    <w:basedOn w:val="DefaultParagraphFont"/>
    <w:uiPriority w:val="99"/>
    <w:unhideWhenUsed/>
    <w:rsid w:val="00502DBE"/>
    <w:rPr>
      <w:color w:val="0000FF"/>
      <w:u w:val="single"/>
    </w:rPr>
  </w:style>
  <w:style w:type="character" w:customStyle="1" w:styleId="Heading1Char">
    <w:name w:val="Heading 1 Char"/>
    <w:basedOn w:val="DefaultParagraphFont"/>
    <w:link w:val="Heading1"/>
    <w:uiPriority w:val="9"/>
    <w:rsid w:val="00502DBE"/>
    <w:rPr>
      <w:rFonts w:ascii="Times New Roman" w:eastAsia="Times New Roman" w:hAnsi="Times New Roman"/>
      <w:b/>
      <w:bCs/>
      <w:kern w:val="36"/>
      <w:sz w:val="48"/>
      <w:szCs w:val="48"/>
    </w:rPr>
  </w:style>
  <w:style w:type="paragraph" w:styleId="BalloonText">
    <w:name w:val="Balloon Text"/>
    <w:basedOn w:val="Normal"/>
    <w:link w:val="BalloonTextChar"/>
    <w:uiPriority w:val="99"/>
    <w:semiHidden/>
    <w:unhideWhenUsed/>
    <w:rsid w:val="00E61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0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652059">
      <w:bodyDiv w:val="1"/>
      <w:marLeft w:val="0"/>
      <w:marRight w:val="0"/>
      <w:marTop w:val="0"/>
      <w:marBottom w:val="0"/>
      <w:divBdr>
        <w:top w:val="none" w:sz="0" w:space="0" w:color="auto"/>
        <w:left w:val="none" w:sz="0" w:space="0" w:color="auto"/>
        <w:bottom w:val="none" w:sz="0" w:space="0" w:color="auto"/>
        <w:right w:val="none" w:sz="0" w:space="0" w:color="auto"/>
      </w:divBdr>
    </w:div>
    <w:div w:id="122286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Websites\NHBT2019\NHBT2019\downloads\NHBT2019_Abstract_Preparatio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NHBT2019_Abstract_Preparation_Template.dotx</Template>
  <TotalTime>5</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Rajeev K Sukumaran</dc:creator>
  <cp:lastModifiedBy>Rajeev K Sukumaran</cp:lastModifiedBy>
  <cp:revision>6</cp:revision>
  <cp:lastPrinted>2026-08-06T09:29:00Z</cp:lastPrinted>
  <dcterms:created xsi:type="dcterms:W3CDTF">2026-08-06T14:02:00Z</dcterms:created>
  <dcterms:modified xsi:type="dcterms:W3CDTF">2026-08-06T14:05:00Z</dcterms:modified>
</cp:coreProperties>
</file>